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47" w:rsidRPr="000A674D" w:rsidRDefault="00374C47" w:rsidP="000A674D">
      <w:pPr>
        <w:spacing w:after="0" w:line="264" w:lineRule="auto"/>
        <w:ind w:left="120"/>
        <w:jc w:val="both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7pt">
            <v:imagedata r:id="rId5" o:title="" cropbottom="59781f"/>
          </v:shape>
        </w:pict>
      </w: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pict>
          <v:shape id="_x0000_i1026" type="#_x0000_t75" style="width:427.5pt;height:592.5pt">
            <v:imagedata r:id="rId6" o:title="" croptop="6884f"/>
          </v:shape>
        </w:pict>
      </w:r>
    </w:p>
    <w:p w:rsidR="00374C47" w:rsidRDefault="00374C47" w:rsidP="00D97D8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13FF7">
        <w:rPr>
          <w:rFonts w:ascii="Times New Roman" w:hAnsi="Times New Roman"/>
          <w:b/>
          <w:color w:val="000000"/>
          <w:sz w:val="28"/>
          <w:lang w:val="ru-RU"/>
        </w:rPr>
        <w:pict>
          <v:shape id="_x0000_i1027" type="#_x0000_t75" style="width:466.5pt;height:630pt">
            <v:imagedata r:id="rId7" o:title=""/>
          </v:shape>
        </w:pict>
      </w: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Default="00374C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74C47" w:rsidRDefault="00374C4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374C47" w:rsidRPr="00336D45" w:rsidRDefault="00374C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374C47" w:rsidRPr="00336D45" w:rsidRDefault="00374C47">
      <w:pPr>
        <w:numPr>
          <w:ilvl w:val="0"/>
          <w:numId w:val="1"/>
        </w:numPr>
        <w:spacing w:after="0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74C47" w:rsidRPr="00336D45" w:rsidRDefault="00374C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374C47" w:rsidRPr="00336D45" w:rsidRDefault="00374C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74C47" w:rsidRPr="00336D45" w:rsidRDefault="00374C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374C47" w:rsidRPr="00336D45" w:rsidRDefault="00374C47">
      <w:pPr>
        <w:rPr>
          <w:lang w:val="ru-RU"/>
        </w:rPr>
        <w:sectPr w:rsidR="00374C47" w:rsidRPr="00336D45">
          <w:pgSz w:w="11906" w:h="16383"/>
          <w:pgMar w:top="1134" w:right="850" w:bottom="1134" w:left="1701" w:header="720" w:footer="720" w:gutter="0"/>
          <w:cols w:space="720"/>
        </w:sect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bookmarkStart w:id="0" w:name="block-22130534"/>
      <w:bookmarkEnd w:id="0"/>
      <w:r w:rsidRPr="00336D4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 w:rsidP="00FF09F9">
      <w:pPr>
        <w:spacing w:after="0" w:line="264" w:lineRule="auto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336D45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336D45">
        <w:rPr>
          <w:rFonts w:ascii="Times New Roman" w:hAnsi="Times New Roman"/>
          <w:color w:val="000000"/>
          <w:sz w:val="28"/>
          <w:lang w:val="ru-RU"/>
        </w:rPr>
        <w:t>П. Делагарди и распад тушинского лагеря. Открытое вступление Речи Посполитой в войну против России. Оборона Смоленска.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336D4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336D45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336D45" w:rsidRDefault="00374C47">
      <w:pPr>
        <w:spacing w:after="0" w:line="264" w:lineRule="auto"/>
        <w:ind w:left="12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336D45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336D45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374C47" w:rsidRPr="00336D45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336D45">
        <w:rPr>
          <w:rFonts w:ascii="Times New Roman" w:hAnsi="Times New Roman"/>
          <w:color w:val="000000"/>
          <w:sz w:val="28"/>
          <w:lang w:val="ru-RU"/>
        </w:rPr>
        <w:t xml:space="preserve"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</w:t>
      </w:r>
      <w:r w:rsidRPr="00FF09F9">
        <w:rPr>
          <w:rFonts w:ascii="Times New Roman" w:hAnsi="Times New Roman"/>
          <w:color w:val="000000"/>
          <w:sz w:val="28"/>
          <w:lang w:val="ru-RU"/>
        </w:rPr>
        <w:t>Россия как преемник СССР на международной арене.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F09F9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374C47" w:rsidRPr="00FF09F9" w:rsidRDefault="00374C47">
      <w:pPr>
        <w:rPr>
          <w:lang w:val="ru-RU"/>
        </w:rPr>
        <w:sectPr w:rsidR="00374C47" w:rsidRPr="00FF09F9">
          <w:pgSz w:w="11906" w:h="16383"/>
          <w:pgMar w:top="1134" w:right="850" w:bottom="1134" w:left="1701" w:header="720" w:footer="720" w:gutter="0"/>
          <w:cols w:space="720"/>
        </w:sect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bookmarkStart w:id="1" w:name="block-22130535"/>
      <w:bookmarkEnd w:id="1"/>
      <w:r w:rsidRPr="00FF09F9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FF09F9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74C47" w:rsidRPr="00FF09F9" w:rsidRDefault="00374C47">
      <w:pPr>
        <w:spacing w:after="0"/>
        <w:ind w:left="120"/>
        <w:rPr>
          <w:lang w:val="ru-RU"/>
        </w:rPr>
      </w:pPr>
    </w:p>
    <w:p w:rsidR="00374C47" w:rsidRPr="00FF09F9" w:rsidRDefault="00374C47">
      <w:pPr>
        <w:spacing w:after="0"/>
        <w:ind w:left="120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74C47" w:rsidRPr="00FF09F9" w:rsidRDefault="00374C47">
      <w:pPr>
        <w:spacing w:after="0" w:line="264" w:lineRule="auto"/>
        <w:ind w:firstLine="60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74C47" w:rsidRPr="00FF09F9" w:rsidRDefault="00374C47" w:rsidP="00AC0098">
      <w:pPr>
        <w:spacing w:after="0" w:line="264" w:lineRule="auto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4C47" w:rsidRPr="00FF09F9" w:rsidRDefault="00374C4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374C47" w:rsidRPr="00FF09F9" w:rsidRDefault="00374C4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374C47" w:rsidRPr="00FF09F9" w:rsidRDefault="00374C4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4C47" w:rsidRPr="00FF09F9" w:rsidRDefault="00374C4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74C47" w:rsidRPr="00FF09F9" w:rsidRDefault="00374C4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4C47" w:rsidRPr="00FF09F9" w:rsidRDefault="00374C4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74C47" w:rsidRPr="00FF09F9" w:rsidRDefault="00374C4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4C47" w:rsidRPr="00FF09F9" w:rsidRDefault="00374C4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374C47" w:rsidRPr="00FF09F9" w:rsidRDefault="00374C4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374C47" w:rsidRPr="00FF09F9" w:rsidRDefault="00374C4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374C47" w:rsidRPr="00FF09F9" w:rsidRDefault="00374C4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4C47" w:rsidRPr="00FF09F9" w:rsidRDefault="00374C4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374C47" w:rsidRDefault="00374C47">
      <w:pPr>
        <w:numPr>
          <w:ilvl w:val="0"/>
          <w:numId w:val="21"/>
        </w:numPr>
        <w:spacing w:after="0" w:line="264" w:lineRule="auto"/>
        <w:jc w:val="both"/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374C47" w:rsidRPr="00FF09F9" w:rsidRDefault="00374C4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374C47" w:rsidRPr="00FF09F9" w:rsidRDefault="00374C4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374C47" w:rsidRPr="00FF09F9" w:rsidRDefault="00374C4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4C47" w:rsidRPr="00FF09F9" w:rsidRDefault="00374C4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74C47" w:rsidRPr="00FF09F9" w:rsidRDefault="00374C4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374C47" w:rsidRDefault="00374C47">
      <w:pPr>
        <w:numPr>
          <w:ilvl w:val="0"/>
          <w:numId w:val="23"/>
        </w:numPr>
        <w:spacing w:after="0" w:line="264" w:lineRule="auto"/>
        <w:jc w:val="both"/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F09F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374C47" w:rsidRDefault="00374C47">
      <w:pPr>
        <w:spacing w:after="0" w:line="264" w:lineRule="auto"/>
        <w:ind w:left="120"/>
        <w:jc w:val="both"/>
      </w:pP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74C47" w:rsidRDefault="00374C47">
      <w:pPr>
        <w:spacing w:after="0" w:line="264" w:lineRule="auto"/>
        <w:ind w:left="120"/>
        <w:jc w:val="both"/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4C47" w:rsidRPr="00FF09F9" w:rsidRDefault="00374C4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374C47" w:rsidRPr="00FF09F9" w:rsidRDefault="00374C4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4C47" w:rsidRPr="00FF09F9" w:rsidRDefault="00374C4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4C47" w:rsidRPr="00FF09F9" w:rsidRDefault="00374C4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4C47" w:rsidRPr="00FF09F9" w:rsidRDefault="00374C4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4C47" w:rsidRPr="00FF09F9" w:rsidRDefault="00374C4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74C47" w:rsidRPr="00FF09F9" w:rsidRDefault="00374C4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374C47" w:rsidRPr="00FF09F9" w:rsidRDefault="00374C4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4C47" w:rsidRPr="00FF09F9" w:rsidRDefault="00374C4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374C47" w:rsidRPr="00FF09F9" w:rsidRDefault="00374C4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374C47" w:rsidRPr="00FF09F9" w:rsidRDefault="00374C4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4C47" w:rsidRPr="00FF09F9" w:rsidRDefault="00374C4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374C47" w:rsidRPr="00FF09F9" w:rsidRDefault="00374C4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4C47" w:rsidRPr="00FF09F9" w:rsidRDefault="00374C4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374C47" w:rsidRPr="00FF09F9" w:rsidRDefault="00374C4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74C47" w:rsidRPr="00FF09F9" w:rsidRDefault="00374C4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374C47" w:rsidRPr="00FF09F9" w:rsidRDefault="00374C4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4C47" w:rsidRPr="00FF09F9" w:rsidRDefault="00374C4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74C47" w:rsidRPr="00FF09F9" w:rsidRDefault="00374C4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4C47" w:rsidRPr="00FF09F9" w:rsidRDefault="00374C4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374C47" w:rsidRDefault="00374C4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374C47" w:rsidRPr="00FF09F9" w:rsidRDefault="00374C4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74C47" w:rsidRPr="00FF09F9" w:rsidRDefault="00374C4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74C47" w:rsidRPr="00FF09F9" w:rsidRDefault="00374C4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74C47" w:rsidRPr="00FF09F9" w:rsidRDefault="00374C4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374C47" w:rsidRPr="00FF09F9" w:rsidRDefault="00374C4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374C47" w:rsidRPr="00FF09F9" w:rsidRDefault="00374C4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374C47" w:rsidRPr="00FF09F9" w:rsidRDefault="00374C4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74C47" w:rsidRPr="00FF09F9" w:rsidRDefault="00374C4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374C47" w:rsidRPr="00FF09F9" w:rsidRDefault="00374C4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374C47" w:rsidRPr="00FF09F9" w:rsidRDefault="00374C4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374C47" w:rsidRPr="00FF09F9" w:rsidRDefault="00374C4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74C47" w:rsidRPr="00FF09F9" w:rsidRDefault="00374C4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374C47" w:rsidRPr="00FF09F9" w:rsidRDefault="00374C4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374C47" w:rsidRPr="00FF09F9" w:rsidRDefault="00374C4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374C47" w:rsidRPr="00FF09F9" w:rsidRDefault="00374C4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374C47" w:rsidRPr="00FF09F9" w:rsidRDefault="00374C4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74C47" w:rsidRPr="00FF09F9" w:rsidRDefault="00374C47">
      <w:pPr>
        <w:spacing w:after="0" w:line="264" w:lineRule="auto"/>
        <w:ind w:left="120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74C47" w:rsidRPr="00FF09F9" w:rsidRDefault="00374C4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374C47" w:rsidRPr="00FF09F9" w:rsidRDefault="00374C4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374C47" w:rsidRPr="00FF09F9" w:rsidRDefault="00374C4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374C47" w:rsidRDefault="00374C4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74C47" w:rsidRPr="00FF09F9" w:rsidRDefault="00374C4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374C47" w:rsidRPr="00FF09F9" w:rsidRDefault="00374C4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374C47" w:rsidRPr="00FF09F9" w:rsidRDefault="00374C4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374C47" w:rsidRPr="00FF09F9" w:rsidRDefault="00374C4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F09F9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FF09F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74C47" w:rsidRPr="00FF09F9" w:rsidRDefault="00374C47">
      <w:pPr>
        <w:rPr>
          <w:lang w:val="ru-RU"/>
        </w:rPr>
        <w:sectPr w:rsidR="00374C47" w:rsidRPr="00FF09F9">
          <w:pgSz w:w="11906" w:h="16383"/>
          <w:pgMar w:top="1134" w:right="850" w:bottom="1134" w:left="1701" w:header="720" w:footer="720" w:gutter="0"/>
          <w:cols w:space="720"/>
        </w:sectPr>
      </w:pPr>
    </w:p>
    <w:p w:rsidR="00374C47" w:rsidRDefault="00374C47">
      <w:pPr>
        <w:spacing w:after="0"/>
        <w:ind w:left="120"/>
      </w:pPr>
      <w:bookmarkStart w:id="2" w:name="block-22130531"/>
      <w:bookmarkEnd w:id="2"/>
      <w:r w:rsidRPr="00FF09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74C47" w:rsidRDefault="00374C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82"/>
        <w:gridCol w:w="4729"/>
        <w:gridCol w:w="1563"/>
        <w:gridCol w:w="1841"/>
        <w:gridCol w:w="1910"/>
        <w:gridCol w:w="2694"/>
      </w:tblGrid>
      <w:tr w:rsidR="00374C47" w:rsidRPr="0055005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0A6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</w:tbl>
    <w:p w:rsidR="00374C47" w:rsidRDefault="00374C47">
      <w:pPr>
        <w:sectPr w:rsidR="00374C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C47" w:rsidRDefault="00374C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36"/>
        <w:gridCol w:w="4675"/>
        <w:gridCol w:w="1589"/>
        <w:gridCol w:w="1841"/>
        <w:gridCol w:w="1910"/>
        <w:gridCol w:w="2741"/>
      </w:tblGrid>
      <w:tr w:rsidR="00374C47" w:rsidRPr="0055005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0A6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</w:tbl>
    <w:p w:rsidR="00374C47" w:rsidRDefault="00374C47">
      <w:pPr>
        <w:sectPr w:rsidR="00374C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C47" w:rsidRDefault="00374C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41"/>
        <w:gridCol w:w="4670"/>
        <w:gridCol w:w="1542"/>
        <w:gridCol w:w="1841"/>
        <w:gridCol w:w="1910"/>
        <w:gridCol w:w="2677"/>
      </w:tblGrid>
      <w:tr w:rsidR="00374C47" w:rsidRPr="00550056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4C47" w:rsidRPr="00550056" w:rsidRDefault="00374C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0A6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0A674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550056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50056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F09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FF09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 w:rsidRPr="00550056"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  <w:tr w:rsidR="00374C47" w:rsidRPr="005500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4C47" w:rsidRPr="00FF09F9" w:rsidRDefault="00374C47">
            <w:pPr>
              <w:spacing w:after="0"/>
              <w:ind w:left="135"/>
              <w:rPr>
                <w:lang w:val="ru-RU"/>
              </w:rPr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FF09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>
            <w:pPr>
              <w:spacing w:after="0"/>
              <w:ind w:left="135"/>
              <w:jc w:val="center"/>
            </w:pPr>
            <w:r w:rsidRPr="00550056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74C47" w:rsidRPr="00550056" w:rsidRDefault="00374C47"/>
        </w:tc>
      </w:tr>
    </w:tbl>
    <w:p w:rsidR="00374C47" w:rsidRPr="009815EB" w:rsidRDefault="00374C47">
      <w:pPr>
        <w:rPr>
          <w:lang w:val="ru-RU"/>
        </w:rPr>
        <w:sectPr w:rsidR="00374C47" w:rsidRPr="00981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4C47" w:rsidRPr="0020180F" w:rsidRDefault="00374C47" w:rsidP="0020180F">
      <w:pPr>
        <w:spacing w:after="0"/>
        <w:rPr>
          <w:lang w:val="ru-RU"/>
        </w:rPr>
      </w:pPr>
    </w:p>
    <w:sectPr w:rsidR="00374C47" w:rsidRPr="0020180F" w:rsidSect="0020180F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42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F2657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1A268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FBD019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48A253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8495ED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A21200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E22284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F6A4FD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8AA41B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928117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F52171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7AB6C9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7DA693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84975C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B8522F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3F240CA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42328E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744404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815120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B1069B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EA25D9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FFC4C7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4D7719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05C076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07A065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15247C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2D95EB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652D375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5A831D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83B7DE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97C02A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C136EA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F17268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F8B7B4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57008C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663142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87A26E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8"/>
  </w:num>
  <w:num w:numId="2">
    <w:abstractNumId w:val="10"/>
  </w:num>
  <w:num w:numId="3">
    <w:abstractNumId w:val="33"/>
  </w:num>
  <w:num w:numId="4">
    <w:abstractNumId w:val="21"/>
  </w:num>
  <w:num w:numId="5">
    <w:abstractNumId w:val="13"/>
  </w:num>
  <w:num w:numId="6">
    <w:abstractNumId w:val="34"/>
  </w:num>
  <w:num w:numId="7">
    <w:abstractNumId w:val="9"/>
  </w:num>
  <w:num w:numId="8">
    <w:abstractNumId w:val="2"/>
  </w:num>
  <w:num w:numId="9">
    <w:abstractNumId w:val="7"/>
  </w:num>
  <w:num w:numId="10">
    <w:abstractNumId w:val="20"/>
  </w:num>
  <w:num w:numId="11">
    <w:abstractNumId w:val="6"/>
  </w:num>
  <w:num w:numId="12">
    <w:abstractNumId w:val="19"/>
  </w:num>
  <w:num w:numId="13">
    <w:abstractNumId w:val="31"/>
  </w:num>
  <w:num w:numId="14">
    <w:abstractNumId w:val="12"/>
  </w:num>
  <w:num w:numId="15">
    <w:abstractNumId w:val="23"/>
  </w:num>
  <w:num w:numId="16">
    <w:abstractNumId w:val="3"/>
  </w:num>
  <w:num w:numId="17">
    <w:abstractNumId w:val="18"/>
  </w:num>
  <w:num w:numId="18">
    <w:abstractNumId w:val="14"/>
  </w:num>
  <w:num w:numId="19">
    <w:abstractNumId w:val="8"/>
  </w:num>
  <w:num w:numId="20">
    <w:abstractNumId w:val="37"/>
  </w:num>
  <w:num w:numId="21">
    <w:abstractNumId w:val="11"/>
  </w:num>
  <w:num w:numId="22">
    <w:abstractNumId w:val="35"/>
  </w:num>
  <w:num w:numId="23">
    <w:abstractNumId w:val="5"/>
  </w:num>
  <w:num w:numId="24">
    <w:abstractNumId w:val="32"/>
  </w:num>
  <w:num w:numId="25">
    <w:abstractNumId w:val="25"/>
  </w:num>
  <w:num w:numId="26">
    <w:abstractNumId w:val="26"/>
  </w:num>
  <w:num w:numId="27">
    <w:abstractNumId w:val="17"/>
  </w:num>
  <w:num w:numId="28">
    <w:abstractNumId w:val="0"/>
  </w:num>
  <w:num w:numId="29">
    <w:abstractNumId w:val="16"/>
  </w:num>
  <w:num w:numId="30">
    <w:abstractNumId w:val="1"/>
  </w:num>
  <w:num w:numId="31">
    <w:abstractNumId w:val="15"/>
  </w:num>
  <w:num w:numId="32">
    <w:abstractNumId w:val="4"/>
  </w:num>
  <w:num w:numId="33">
    <w:abstractNumId w:val="36"/>
  </w:num>
  <w:num w:numId="34">
    <w:abstractNumId w:val="30"/>
  </w:num>
  <w:num w:numId="35">
    <w:abstractNumId w:val="29"/>
  </w:num>
  <w:num w:numId="36">
    <w:abstractNumId w:val="24"/>
  </w:num>
  <w:num w:numId="37">
    <w:abstractNumId w:val="22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2AE2"/>
    <w:rsid w:val="000232C6"/>
    <w:rsid w:val="000A674D"/>
    <w:rsid w:val="000B0225"/>
    <w:rsid w:val="000D4161"/>
    <w:rsid w:val="000E6D86"/>
    <w:rsid w:val="001A01D5"/>
    <w:rsid w:val="0020180F"/>
    <w:rsid w:val="0033533A"/>
    <w:rsid w:val="00336D45"/>
    <w:rsid w:val="00344265"/>
    <w:rsid w:val="00374C47"/>
    <w:rsid w:val="003D3A5F"/>
    <w:rsid w:val="004B5FDE"/>
    <w:rsid w:val="004E365B"/>
    <w:rsid w:val="004E6975"/>
    <w:rsid w:val="00550056"/>
    <w:rsid w:val="00560748"/>
    <w:rsid w:val="006B0F40"/>
    <w:rsid w:val="007D1137"/>
    <w:rsid w:val="008610C7"/>
    <w:rsid w:val="0086502D"/>
    <w:rsid w:val="008944ED"/>
    <w:rsid w:val="008F43C4"/>
    <w:rsid w:val="009815EB"/>
    <w:rsid w:val="009A2AE2"/>
    <w:rsid w:val="009D5B7A"/>
    <w:rsid w:val="00A27F4B"/>
    <w:rsid w:val="00AC0098"/>
    <w:rsid w:val="00AF3645"/>
    <w:rsid w:val="00C53FFE"/>
    <w:rsid w:val="00D13FF7"/>
    <w:rsid w:val="00D63CEF"/>
    <w:rsid w:val="00D937E9"/>
    <w:rsid w:val="00D97D83"/>
    <w:rsid w:val="00DC008A"/>
    <w:rsid w:val="00DD3925"/>
    <w:rsid w:val="00DF1D69"/>
    <w:rsid w:val="00E201DB"/>
    <w:rsid w:val="00E2220E"/>
    <w:rsid w:val="00E9175A"/>
    <w:rsid w:val="00F0643D"/>
    <w:rsid w:val="00F32688"/>
    <w:rsid w:val="00F51374"/>
    <w:rsid w:val="00F77382"/>
    <w:rsid w:val="00FF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1D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01DB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01DB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201D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201DB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01D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01D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201D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201DB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E201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201DB"/>
    <w:rPr>
      <w:rFonts w:cs="Times New Roman"/>
    </w:rPr>
  </w:style>
  <w:style w:type="paragraph" w:styleId="NormalIndent">
    <w:name w:val="Normal Indent"/>
    <w:basedOn w:val="Normal"/>
    <w:uiPriority w:val="99"/>
    <w:rsid w:val="00E201DB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E201DB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201D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E201D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201DB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E201DB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9A2AE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A2AE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E201DB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6a9a" TargetMode="External"/><Relationship Id="rId18" Type="http://schemas.openxmlformats.org/officeDocument/2006/relationships/hyperlink" Target="https://m.edsoo.ru/7f4168ec" TargetMode="External"/><Relationship Id="rId26" Type="http://schemas.openxmlformats.org/officeDocument/2006/relationships/hyperlink" Target="https://m.edsoo.ru/7f418bce" TargetMode="External"/><Relationship Id="rId39" Type="http://schemas.openxmlformats.org/officeDocument/2006/relationships/hyperlink" Target="https://m.edsoo.ru/7f41adc0" TargetMode="External"/><Relationship Id="rId21" Type="http://schemas.openxmlformats.org/officeDocument/2006/relationships/hyperlink" Target="https://m.edsoo.ru/7f4168ec" TargetMode="External"/><Relationship Id="rId34" Type="http://schemas.openxmlformats.org/officeDocument/2006/relationships/hyperlink" Target="https://m.edsoo.ru/7f418a34" TargetMode="External"/><Relationship Id="rId42" Type="http://schemas.openxmlformats.org/officeDocument/2006/relationships/hyperlink" Target="https://m.edsoo.ru/7f41adc0" TargetMode="External"/><Relationship Id="rId47" Type="http://schemas.openxmlformats.org/officeDocument/2006/relationships/hyperlink" Target="https://m.edsoo.ru/7f41adc0" TargetMode="External"/><Relationship Id="rId50" Type="http://schemas.openxmlformats.org/officeDocument/2006/relationships/hyperlink" Target="https://m.edsoo.ru/7f41ac44" TargetMode="External"/><Relationship Id="rId55" Type="http://schemas.openxmlformats.org/officeDocument/2006/relationships/hyperlink" Target="https://m.edsoo.ru/7f41ac44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m.edsoo.ru/7f416a9a" TargetMode="External"/><Relationship Id="rId20" Type="http://schemas.openxmlformats.org/officeDocument/2006/relationships/hyperlink" Target="https://m.edsoo.ru/7f4168ec" TargetMode="External"/><Relationship Id="rId29" Type="http://schemas.openxmlformats.org/officeDocument/2006/relationships/hyperlink" Target="https://m.edsoo.ru/7f418bce" TargetMode="External"/><Relationship Id="rId41" Type="http://schemas.openxmlformats.org/officeDocument/2006/relationships/hyperlink" Target="https://m.edsoo.ru/7f41adc0" TargetMode="External"/><Relationship Id="rId54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6a9a" TargetMode="External"/><Relationship Id="rId24" Type="http://schemas.openxmlformats.org/officeDocument/2006/relationships/hyperlink" Target="https://m.edsoo.ru/7f418bce" TargetMode="External"/><Relationship Id="rId32" Type="http://schemas.openxmlformats.org/officeDocument/2006/relationships/hyperlink" Target="https://m.edsoo.ru/7f418a34" TargetMode="External"/><Relationship Id="rId37" Type="http://schemas.openxmlformats.org/officeDocument/2006/relationships/hyperlink" Target="https://m.edsoo.ru/7f41adc0" TargetMode="External"/><Relationship Id="rId40" Type="http://schemas.openxmlformats.org/officeDocument/2006/relationships/hyperlink" Target="https://m.edsoo.ru/7f41adc0" TargetMode="External"/><Relationship Id="rId45" Type="http://schemas.openxmlformats.org/officeDocument/2006/relationships/hyperlink" Target="https://m.edsoo.ru/7f41adc0" TargetMode="External"/><Relationship Id="rId53" Type="http://schemas.openxmlformats.org/officeDocument/2006/relationships/hyperlink" Target="https://m.edsoo.ru/7f41ac44" TargetMode="External"/><Relationship Id="rId58" Type="http://schemas.openxmlformats.org/officeDocument/2006/relationships/hyperlink" Target="https://m.edsoo.ru/7f41ac4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6a9a" TargetMode="External"/><Relationship Id="rId23" Type="http://schemas.openxmlformats.org/officeDocument/2006/relationships/hyperlink" Target="https://m.edsoo.ru/7f418bce" TargetMode="External"/><Relationship Id="rId28" Type="http://schemas.openxmlformats.org/officeDocument/2006/relationships/hyperlink" Target="https://m.edsoo.ru/7f418bce" TargetMode="External"/><Relationship Id="rId36" Type="http://schemas.openxmlformats.org/officeDocument/2006/relationships/hyperlink" Target="https://m.edsoo.ru/7f418a34" TargetMode="External"/><Relationship Id="rId49" Type="http://schemas.openxmlformats.org/officeDocument/2006/relationships/hyperlink" Target="https://m.edsoo.ru/7f41ac44" TargetMode="External"/><Relationship Id="rId57" Type="http://schemas.openxmlformats.org/officeDocument/2006/relationships/hyperlink" Target="https://m.edsoo.ru/7f41ac44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m.edsoo.ru/7f416a9a" TargetMode="External"/><Relationship Id="rId19" Type="http://schemas.openxmlformats.org/officeDocument/2006/relationships/hyperlink" Target="https://m.edsoo.ru/7f4168ec" TargetMode="External"/><Relationship Id="rId31" Type="http://schemas.openxmlformats.org/officeDocument/2006/relationships/hyperlink" Target="https://m.edsoo.ru/7f418a34" TargetMode="External"/><Relationship Id="rId44" Type="http://schemas.openxmlformats.org/officeDocument/2006/relationships/hyperlink" Target="https://m.edsoo.ru/7f41adc0" TargetMode="External"/><Relationship Id="rId52" Type="http://schemas.openxmlformats.org/officeDocument/2006/relationships/hyperlink" Target="https://m.edsoo.ru/7f41ac44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a9a" TargetMode="External"/><Relationship Id="rId14" Type="http://schemas.openxmlformats.org/officeDocument/2006/relationships/hyperlink" Target="https://m.edsoo.ru/7f416a9a" TargetMode="External"/><Relationship Id="rId22" Type="http://schemas.openxmlformats.org/officeDocument/2006/relationships/hyperlink" Target="https://m.edsoo.ru/7f418bce" TargetMode="External"/><Relationship Id="rId27" Type="http://schemas.openxmlformats.org/officeDocument/2006/relationships/hyperlink" Target="https://m.edsoo.ru/7f418bce" TargetMode="External"/><Relationship Id="rId30" Type="http://schemas.openxmlformats.org/officeDocument/2006/relationships/hyperlink" Target="https://m.edsoo.ru/7f418bce" TargetMode="External"/><Relationship Id="rId35" Type="http://schemas.openxmlformats.org/officeDocument/2006/relationships/hyperlink" Target="https://m.edsoo.ru/7f418a34" TargetMode="External"/><Relationship Id="rId43" Type="http://schemas.openxmlformats.org/officeDocument/2006/relationships/hyperlink" Target="https://m.edsoo.ru/7f41adc0" TargetMode="External"/><Relationship Id="rId48" Type="http://schemas.openxmlformats.org/officeDocument/2006/relationships/hyperlink" Target="https://m.edsoo.ru/7f41ac44" TargetMode="External"/><Relationship Id="rId56" Type="http://schemas.openxmlformats.org/officeDocument/2006/relationships/hyperlink" Target="https://m.edsoo.ru/7f41ac44" TargetMode="External"/><Relationship Id="rId8" Type="http://schemas.openxmlformats.org/officeDocument/2006/relationships/hyperlink" Target="https://m.edsoo.ru/7f416a9a" TargetMode="External"/><Relationship Id="rId51" Type="http://schemas.openxmlformats.org/officeDocument/2006/relationships/hyperlink" Target="https://m.edsoo.ru/7f41ac4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a9a" TargetMode="External"/><Relationship Id="rId17" Type="http://schemas.openxmlformats.org/officeDocument/2006/relationships/hyperlink" Target="https://m.edsoo.ru/7f4168ec" TargetMode="External"/><Relationship Id="rId25" Type="http://schemas.openxmlformats.org/officeDocument/2006/relationships/hyperlink" Target="https://m.edsoo.ru/7f418bce" TargetMode="External"/><Relationship Id="rId33" Type="http://schemas.openxmlformats.org/officeDocument/2006/relationships/hyperlink" Target="https://m.edsoo.ru/7f418a34" TargetMode="External"/><Relationship Id="rId38" Type="http://schemas.openxmlformats.org/officeDocument/2006/relationships/hyperlink" Target="https://m.edsoo.ru/7f41adc0" TargetMode="External"/><Relationship Id="rId46" Type="http://schemas.openxmlformats.org/officeDocument/2006/relationships/hyperlink" Target="https://m.edsoo.ru/7f41adc0" TargetMode="External"/><Relationship Id="rId59" Type="http://schemas.openxmlformats.org/officeDocument/2006/relationships/hyperlink" Target="https://m.edsoo.ru/7f41ac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48</Pages>
  <Words>12632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WiZaRd</cp:lastModifiedBy>
  <cp:revision>8</cp:revision>
  <cp:lastPrinted>2008-09-17T21:56:00Z</cp:lastPrinted>
  <dcterms:created xsi:type="dcterms:W3CDTF">2023-09-17T06:22:00Z</dcterms:created>
  <dcterms:modified xsi:type="dcterms:W3CDTF">2023-09-26T18:46:00Z</dcterms:modified>
</cp:coreProperties>
</file>